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C10461" w:rsidP="00C10461" w:rsidRDefault="00A0659F" w14:paraId="027A8A3F" wp14:textId="3DA2A215">
      <w:pPr>
        <w:pStyle w:val="Textbody"/>
        <w:spacing w:after="0" w:line="240" w:lineRule="auto"/>
        <w:jc w:val="center"/>
        <w:rPr>
          <w:rFonts w:ascii="Noto Sans" w:hAnsi="Noto Sans"/>
          <w:b w:val="1"/>
          <w:bCs w:val="1"/>
          <w:sz w:val="28"/>
          <w:szCs w:val="28"/>
        </w:rPr>
      </w:pPr>
      <w:r w:rsidRPr="01CFF98D" w:rsidR="00A0659F">
        <w:rPr>
          <w:rFonts w:ascii="Noto Sans" w:hAnsi="Noto Sans"/>
          <w:b w:val="1"/>
          <w:bCs w:val="1"/>
          <w:sz w:val="28"/>
          <w:szCs w:val="28"/>
        </w:rPr>
        <w:t>MEMORIA SUBVENCIÓN DIRECTA DE</w:t>
      </w:r>
      <w:r w:rsidRPr="01CFF98D" w:rsidR="42B5C851">
        <w:rPr>
          <w:rFonts w:ascii="Noto Sans" w:hAnsi="Noto Sans"/>
          <w:b w:val="1"/>
          <w:bCs w:val="1"/>
          <w:sz w:val="28"/>
          <w:szCs w:val="28"/>
        </w:rPr>
        <w:t>L</w:t>
      </w:r>
      <w:r w:rsidRPr="01CFF98D" w:rsidR="00A0659F">
        <w:rPr>
          <w:rFonts w:ascii="Noto Sans" w:hAnsi="Noto Sans"/>
          <w:b w:val="1"/>
          <w:bCs w:val="1"/>
          <w:sz w:val="28"/>
          <w:szCs w:val="28"/>
        </w:rPr>
        <w:t xml:space="preserve"> </w:t>
      </w:r>
    </w:p>
    <w:p xmlns:wp14="http://schemas.microsoft.com/office/word/2010/wordml" w:rsidR="00C10461" w:rsidP="00C10461" w:rsidRDefault="00C10461" w14:paraId="4BA458DB" wp14:textId="3C7C9538">
      <w:pPr>
        <w:pStyle w:val="Textbody"/>
        <w:spacing w:after="0" w:line="240" w:lineRule="auto"/>
        <w:jc w:val="center"/>
        <w:rPr>
          <w:rFonts w:ascii="Noto Sans" w:hAnsi="Noto Sans"/>
          <w:b w:val="1"/>
          <w:bCs w:val="1"/>
          <w:sz w:val="28"/>
          <w:szCs w:val="28"/>
        </w:rPr>
      </w:pPr>
      <w:r w:rsidRPr="01CFF98D" w:rsidR="00C10461">
        <w:rPr>
          <w:rFonts w:ascii="Noto Sans" w:hAnsi="Noto Sans"/>
          <w:b w:val="1"/>
          <w:bCs w:val="1"/>
          <w:sz w:val="28"/>
          <w:szCs w:val="28"/>
        </w:rPr>
        <w:t>INSTITUTO DE ESTUDIOS BALEÁRICOS</w:t>
      </w:r>
    </w:p>
    <w:p xmlns:wp14="http://schemas.microsoft.com/office/word/2010/wordml" w:rsidR="00C10461" w:rsidP="00C10461" w:rsidRDefault="00C10461" w14:paraId="672A6659" wp14:textId="77777777" wp14:noSpellErr="1">
      <w:pPr>
        <w:pStyle w:val="Textbody"/>
        <w:spacing w:after="0"/>
        <w:rPr>
          <w:rFonts w:ascii="Noto Sans" w:hAnsi="Noto Sans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2436"/>
        <w:gridCol w:w="6177"/>
      </w:tblGrid>
      <w:tr xmlns:wp14="http://schemas.microsoft.com/office/word/2010/wordml" w:rsidR="00C10461" w:rsidTr="01CFF98D" w14:paraId="2F606A08" wp14:textId="77777777">
        <w:tc>
          <w:tcPr>
            <w:tcW w:w="5000" w:type="pct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C10461" w:rsidP="01CFF98D" w:rsidRDefault="00C10461" w14:paraId="646247F7" wp14:textId="77777777">
            <w:pPr>
              <w:pStyle w:val="Textbody"/>
              <w:spacing w:after="0" w:line="240" w:lineRule="auto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8"/>
                <w:szCs w:val="28"/>
                <w:lang w:val="es-ES"/>
              </w:rPr>
              <w:t>Memoria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8"/>
                <w:szCs w:val="28"/>
                <w:lang w:val="es-ES"/>
              </w:rPr>
              <w:t xml:space="preserve"> justificativa del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8"/>
                <w:szCs w:val="28"/>
                <w:lang w:val="es-ES"/>
              </w:rPr>
              <w:t>proyecto</w:t>
            </w:r>
          </w:p>
        </w:tc>
      </w:tr>
      <w:tr xmlns:wp14="http://schemas.microsoft.com/office/word/2010/wordml" w:rsidR="00C10461" w:rsidTr="01CFF98D" w14:paraId="6B37BDDB" wp14:textId="77777777">
        <w:tc>
          <w:tcPr>
            <w:tcW w:w="1414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5C33F841" wp14:textId="7777777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Entidad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beneficiaria</w:t>
            </w:r>
          </w:p>
        </w:tc>
        <w:tc>
          <w:tcPr>
            <w:tcW w:w="3586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10461" w:rsidP="01CFF98D" w:rsidRDefault="00C10461" w14:paraId="0A37501D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DAB6C7B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056407AF" wp14:textId="77777777">
        <w:trPr>
          <w:trHeight w:val="696"/>
        </w:trPr>
        <w:tc>
          <w:tcPr>
            <w:tcW w:w="1414" w:type="pct"/>
            <w:tcBorders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1722A5BB" wp14:textId="7777777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Título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del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proyecto</w:t>
            </w:r>
          </w:p>
        </w:tc>
        <w:tc>
          <w:tcPr>
            <w:tcW w:w="3586" w:type="pct"/>
            <w:tcBorders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10461" w:rsidP="01CFF98D" w:rsidRDefault="00C10461" w14:paraId="02EB378F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A05A809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40435ABA" w:rsidTr="01CFF98D" w14:paraId="374826E6" wp14:textId="77777777">
        <w:trPr>
          <w:trHeight w:val="300"/>
        </w:trPr>
        <w:tc>
          <w:tcPr>
            <w:tcW w:w="86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3E129021" w:rsidP="01CFF98D" w:rsidRDefault="3E129021" w14:paraId="0B6936CF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75FF967A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OBJETIVOS</w:t>
            </w:r>
          </w:p>
        </w:tc>
      </w:tr>
      <w:tr xmlns:wp14="http://schemas.microsoft.com/office/word/2010/wordml" w:rsidR="40435ABA" w:rsidTr="01CFF98D" w14:paraId="025C70A7" wp14:textId="77777777">
        <w:trPr>
          <w:trHeight w:val="300"/>
        </w:trPr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3E129021" w:rsidP="01CFF98D" w:rsidRDefault="3E129021" w14:paraId="13630441" wp14:textId="77777777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75FF967A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Objetivos</w:t>
            </w:r>
            <w:r w:rsidRPr="01CFF98D" w:rsidR="75FF967A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generales y </w:t>
            </w:r>
            <w:r w:rsidRPr="01CFF98D" w:rsidR="75FF967A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específicos</w:t>
            </w:r>
            <w:r w:rsidRPr="01CFF98D" w:rsidR="75FF967A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del </w:t>
            </w:r>
            <w:r w:rsidRPr="01CFF98D" w:rsidR="75FF967A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proyecto</w:t>
            </w:r>
          </w:p>
        </w:tc>
        <w:tc>
          <w:tcPr>
            <w:tcW w:w="6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40435ABA" w:rsidP="01CFF98D" w:rsidRDefault="40435ABA" w14:paraId="5A39BBE3" wp14:textId="77777777" wp14:noSpellErr="1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</w:p>
          <w:p w:rsidR="40435ABA" w:rsidP="01CFF98D" w:rsidRDefault="40435ABA" w14:paraId="41C8F396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72A3D3EC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0D0B940D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0E27B00A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39D4903A" w14:textId="001A2994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60061E4C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44EAFD9C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4B94D5A5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3DEEC669" wp14:textId="77777777" wp14:noSpellErr="1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40265C1C" wp14:textId="77777777">
        <w:trPr>
          <w:trHeight w:val="374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C10461" w:rsidP="01CFF98D" w:rsidRDefault="00C10461" w14:paraId="476BDE53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ACCIONES DESARROLLADAS</w:t>
            </w:r>
          </w:p>
        </w:tc>
      </w:tr>
      <w:tr xmlns:wp14="http://schemas.microsoft.com/office/word/2010/wordml" w:rsidR="00C10461" w:rsidTr="01CFF98D" w14:paraId="55BEA567" wp14:textId="77777777">
        <w:trPr>
          <w:trHeight w:val="1253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7AE080F8" wp14:textId="77777777">
            <w:pPr>
              <w:pStyle w:val="TableContents"/>
              <w:spacing w:line="276" w:lineRule="auto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Indicar las acciones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desarrolladas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para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alcanzar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los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objetivos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, las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fechas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de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realización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y el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coste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de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estas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actuaciones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.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10461" w:rsidP="01CFF98D" w:rsidRDefault="00C10461" w14:paraId="3656B9AB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5FB0818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49F31CB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7F647F92" w14:textId="3CC0D88B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5F881813" w14:textId="65C7D71A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216F35C0" w14:textId="431ED71F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3128261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2486C05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101652C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B99056E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299C43A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DDBEF00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461D779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CF2D8B6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FB78278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FC39945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562CB0E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4CE0A41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2EBF3C5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D98A12B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2946DB82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997CC1D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10FFD37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B699379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FE9F23F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F72F646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8CE6F91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1CDCEAD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BB9E253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23DE523C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2E56223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7547A01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043CB0F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7459315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537F28F" wp14:textId="77777777" wp14:noSpellErr="1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35ABDBC7" wp14:textId="77777777">
        <w:trPr>
          <w:trHeight w:val="43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C10461" w:rsidP="01CFF98D" w:rsidRDefault="000E544B" w14:paraId="0C91F502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5CAA8414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IMPACTO</w:t>
            </w:r>
          </w:p>
        </w:tc>
      </w:tr>
      <w:tr xmlns:wp14="http://schemas.microsoft.com/office/word/2010/wordml" w:rsidR="000E544B" w:rsidTr="01CFF98D" w14:paraId="09EB2BB3" wp14:textId="77777777">
        <w:trPr>
          <w:trHeight w:val="43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0E544B" w:rsidR="000E544B" w:rsidP="01CFF98D" w:rsidRDefault="000E544B" w14:paraId="2DEA5456" wp14:textId="77777777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5CAA8414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Impacto de las </w:t>
            </w:r>
            <w:r w:rsidRPr="01CFF98D" w:rsidR="5CAA8414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actividades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auto"/>
            <w:tcMar/>
            <w:vAlign w:val="center"/>
          </w:tcPr>
          <w:p w:rsidRPr="000E544B" w:rsidR="000E544B" w:rsidP="01CFF98D" w:rsidRDefault="000E544B" w14:paraId="6DFB9E20" wp14:textId="77777777" wp14:noSpellErr="1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Pr="000E544B" w:rsidR="000E544B" w:rsidP="01CFF98D" w:rsidRDefault="000E544B" w14:paraId="70DF9E56" wp14:textId="77777777" wp14:noSpellErr="1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16D31F06" w14:textId="59D76286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5C4D7D7A" w14:textId="402082E8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Pr="000E544B" w:rsidR="000E544B" w:rsidP="01CFF98D" w:rsidRDefault="000E544B" w14:paraId="44E871BC" wp14:textId="77777777" wp14:noSpellErr="1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Pr="000E544B" w:rsidR="000E544B" w:rsidP="01CFF98D" w:rsidRDefault="000E544B" w14:paraId="144A5D23" wp14:textId="77777777" wp14:noSpellErr="1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0E544B" w:rsidTr="01CFF98D" w14:paraId="2F51944A" wp14:textId="77777777">
        <w:trPr>
          <w:trHeight w:val="43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0E544B" w:rsidP="01CFF98D" w:rsidRDefault="52AB761E" w14:paraId="3CD2D870" wp14:textId="77777777">
            <w:pPr>
              <w:pStyle w:val="TableContents"/>
              <w:suppressLineNumbers w:val="0"/>
              <w:spacing w:line="259" w:lineRule="auto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</w:pPr>
            <w:r w:rsidRPr="01CFF98D" w:rsidR="371D4F70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PÚBLICO OBJETIVO</w:t>
            </w:r>
          </w:p>
        </w:tc>
      </w:tr>
      <w:tr xmlns:wp14="http://schemas.microsoft.com/office/word/2010/wordml" w:rsidR="00C10461" w:rsidTr="01CFF98D" w14:paraId="0BEF551B" wp14:textId="77777777">
        <w:trPr>
          <w:trHeight w:val="344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3C9523B0" wp14:textId="77777777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Explicar el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público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objetivo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al que se ha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dirigido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el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proyecto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,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beneficiarios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a los que ha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impactado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, etc.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P="01CFF98D" w:rsidRDefault="00C10461" w14:paraId="738610E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37805D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63F29E8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B7B4B86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A0FF5F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630AD66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1829076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2BA226A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7AD93B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DE4B5B7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6204FF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2DBF0D7D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B62F1B3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2F2C34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6B596C65" wp14:textId="77777777">
        <w:trPr>
          <w:trHeight w:val="37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C10461" w:rsidP="01CFF98D" w:rsidRDefault="00C10461" w14:paraId="2844C6C4" wp14:textId="2F4D3A9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 xml:space="preserve">RECURSOS MATERIALES </w:t>
            </w:r>
            <w:r w:rsidRPr="01CFF98D" w:rsidR="2740BD72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UTILIZ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ADOS</w:t>
            </w:r>
          </w:p>
        </w:tc>
      </w:tr>
      <w:tr xmlns:wp14="http://schemas.microsoft.com/office/word/2010/wordml" w:rsidR="00C10461" w:rsidTr="01CFF98D" w14:paraId="5A0384FC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40435ABA" w:rsidP="01CFF98D" w:rsidRDefault="40435ABA" w14:paraId="680A4E5D" wp14:textId="77777777" wp14:noSpellErr="1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1423BA2" wp14:textId="4A10CC0A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Detallar los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elementos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utilizados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para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ejecutar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las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actuaciones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, los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espacios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físicos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utilizados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, etc. en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relación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con la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cuenta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justificativa presentada </w:t>
            </w:r>
          </w:p>
          <w:p w:rsidR="00C10461" w:rsidP="01CFF98D" w:rsidRDefault="00C10461" w14:paraId="1AEFA0F8" wp14:textId="1E74CB1C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P="01CFF98D" w:rsidRDefault="00C10461" w14:paraId="19219836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296FEF7D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7194DBDC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769D0D3C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54CD245A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1231BE67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40435ABA" w:rsidP="01CFF98D" w:rsidRDefault="40435ABA" w14:paraId="36FEB5B0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0D7AA69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7196D064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4FF1C98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D072C0D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77B29E63" wp14:textId="77777777">
        <w:trPr>
          <w:trHeight w:val="37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C10461" w:rsidP="01CFF98D" w:rsidRDefault="00C10461" w14:paraId="4B8BC7F5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RECURSOS HUMANOS</w:t>
            </w:r>
          </w:p>
        </w:tc>
      </w:tr>
      <w:tr xmlns:wp14="http://schemas.microsoft.com/office/word/2010/wordml" w:rsidR="00C10461" w:rsidTr="01CFF98D" w14:paraId="5C5654F7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51D02940" wp14:textId="77777777">
            <w:pPr>
              <w:pStyle w:val="Standard"/>
              <w:rPr>
                <w:rFonts w:ascii="TimesNewRomanPSMT" w:hAnsi="TimesNewRomanPSMT"/>
                <w:b w:val="1"/>
                <w:bCs w:val="1"/>
                <w:noProof w:val="0"/>
                <w:sz w:val="18"/>
                <w:szCs w:val="18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Recursos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humanos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propios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P="01CFF98D" w:rsidRDefault="00C10461" w14:paraId="48A21919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BD18F9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238601F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F3CABC7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B08B5D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6DEB4A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66806F21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49698536" wp14:textId="77777777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Servicios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externalizados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P="01CFF98D" w:rsidRDefault="00C10461" w14:paraId="0AD9C6F4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B1F511A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5F9C3DC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023141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F3B1409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62C75D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7E3AE812" wp14:textId="77777777">
        <w:trPr>
          <w:trHeight w:val="37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C10461" w:rsidP="01CFF98D" w:rsidRDefault="00C10461" w14:paraId="3571ACE5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RESULTADOS OBTENIDOS</w:t>
            </w:r>
          </w:p>
        </w:tc>
      </w:tr>
      <w:tr xmlns:wp14="http://schemas.microsoft.com/office/word/2010/wordml" w:rsidR="00C10461" w:rsidTr="01CFF98D" w14:paraId="1213D63A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5ED2D76E" wp14:textId="1F455720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55349F79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Especificar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si se han cumplido los objetivos establecido</w:t>
            </w:r>
            <w:r w:rsidRPr="01CFF98D" w:rsidR="67CC3B04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en la memoria descriptiva del proyecto y detallar los resultados obtenidos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P="01CFF98D" w:rsidRDefault="00C10461" w14:paraId="664355AD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A965116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7DF4E37C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4FB30F8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DA6542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041E394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722B00A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2C6D796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E1831B3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4E11D2A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31126E5D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2DE403A5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62431CDC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9E398E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6287F2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BE93A6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0E544B" w:rsidTr="01CFF98D" w14:paraId="4FF2B0D9" wp14:textId="77777777">
        <w:trPr>
          <w:trHeight w:val="37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0E544B" w:rsidR="000E544B" w:rsidP="01CFF98D" w:rsidRDefault="000E544B" w14:paraId="19717D1A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5CAA8414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DIFUSIÓN DEL PROYECTO</w:t>
            </w:r>
          </w:p>
        </w:tc>
      </w:tr>
      <w:tr xmlns:wp14="http://schemas.microsoft.com/office/word/2010/wordml" w:rsidR="000E544B" w:rsidTr="01CFF98D" w14:paraId="0D1C9779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E544B" w:rsidP="01CFF98D" w:rsidRDefault="008D4A5A" w14:paraId="63B770AE" wp14:textId="1A69385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Acciones comunicativas y mensaje transmitido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0E544B" w:rsidP="01CFF98D" w:rsidRDefault="000E544B" w14:paraId="384BA73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34B3F2E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7D34F5C7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0B4020A7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1D7B270A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69B736C2" w14:textId="762C08C4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4F904CB7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06971CD3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8D4A5A" w:rsidTr="01CFF98D" w14:paraId="1CB2A313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4A5A" w:rsidP="01CFF98D" w:rsidRDefault="008D4A5A" w14:paraId="54ABE81B" wp14:textId="7777777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Material de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difusión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utilizado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y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canales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de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difusión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D4A5A" w:rsidP="01CFF98D" w:rsidRDefault="008D4A5A" w14:paraId="2A1F701D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03EFCA4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5F96A72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5B95CD1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56D46A64" w14:textId="2CDB7FEB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5220BBB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13CB595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0E544B" w:rsidTr="01CFF98D" w14:paraId="6373BB7D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E544B" w:rsidP="01CFF98D" w:rsidRDefault="008D4A5A" w14:paraId="0DF5DCD4" wp14:textId="7777777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Impacto en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medios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de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comunicación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y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redes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sociales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0E544B" w:rsidP="01CFF98D" w:rsidRDefault="000E544B" w14:paraId="6D9C8D39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675E05E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72AE11A9" w14:textId="02E49C14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2FC17F8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0A4F7224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5AE48A43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0E544B" w:rsidP="01CFF98D" w:rsidRDefault="000E544B" w14:paraId="50F40DEB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8D4A5A" w:rsidTr="01CFF98D" w14:paraId="7B91832B" wp14:textId="77777777">
        <w:trPr>
          <w:trHeight w:val="37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8D4A5A" w:rsidR="008D4A5A" w:rsidP="01CFF98D" w:rsidRDefault="008D4A5A" w14:paraId="5E82E6E3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3A3803DD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DESVIACIONES E INCIDENCIAS</w:t>
            </w:r>
          </w:p>
        </w:tc>
      </w:tr>
      <w:tr xmlns:wp14="http://schemas.microsoft.com/office/word/2010/wordml" w:rsidR="008D4A5A" w:rsidTr="01CFF98D" w14:paraId="62AED0D2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4A5A" w:rsidP="01CFF98D" w:rsidRDefault="008D4A5A" w14:paraId="557565AE" wp14:textId="7777777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Desviaciones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en las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actividades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o acciones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previstas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inicialmente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D4A5A" w:rsidP="01CFF98D" w:rsidRDefault="008D4A5A" w14:paraId="77A52294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007DCDA8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450EA2D7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4C8CA63A" w14:textId="08A0F8A4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3DD355C9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1A81F0B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8D4A5A" w:rsidTr="01CFF98D" w14:paraId="71F26E58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4A5A" w:rsidP="01CFF98D" w:rsidRDefault="008D4A5A" w14:paraId="67F71D5F" wp14:textId="7777777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Desviaciones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económicas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respecto al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presupuesto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previsto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inicialmente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.</w:t>
            </w:r>
          </w:p>
          <w:p w:rsidR="008D4A5A" w:rsidP="01CFF98D" w:rsidRDefault="008D4A5A" w14:paraId="66CA36C5" wp14:textId="77777777">
            <w:pPr>
              <w:pStyle w:val="TableContents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Si el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coste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total es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diferente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,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indicad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y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motivad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las </w:t>
            </w:r>
            <w:r w:rsidRPr="01CFF98D" w:rsidR="3A3803DD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desviaciones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D4A5A" w:rsidP="01CFF98D" w:rsidRDefault="008D4A5A" w14:paraId="717AAFBA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56EE48E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2908EB2C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121FD38A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1FE2DD96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27357532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07F023C8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8D4A5A" w:rsidP="01CFF98D" w:rsidRDefault="008D4A5A" w14:paraId="4BDB5498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  <w:tr xmlns:wp14="http://schemas.microsoft.com/office/word/2010/wordml" w:rsidR="00C10461" w:rsidTr="01CFF98D" w14:paraId="50ED64D2" wp14:textId="77777777">
        <w:trPr>
          <w:trHeight w:val="37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Pr="00C10461" w:rsidR="00C10461" w:rsidP="01CFF98D" w:rsidRDefault="00C10461" w14:paraId="39D71172" wp14:textId="77777777">
            <w:pPr>
              <w:pStyle w:val="TableContents"/>
              <w:jc w:val="center"/>
              <w:rPr>
                <w:rFonts w:ascii="Noto Sans" w:hAnsi="Noto Sans"/>
                <w:b w:val="1"/>
                <w:bCs w:val="1"/>
                <w:noProof w:val="0"/>
                <w:color w:val="FFFFFF" w:themeColor="background1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es-ES"/>
              </w:rPr>
              <w:t>OTROS COMENTARIOS ADICIONALES SOBRE EL PROYECTO</w:t>
            </w:r>
          </w:p>
        </w:tc>
      </w:tr>
      <w:tr xmlns:wp14="http://schemas.microsoft.com/office/word/2010/wordml" w:rsidR="00C10461" w:rsidTr="01CFF98D" w14:paraId="37138170" wp14:textId="77777777">
        <w:trPr>
          <w:trHeight w:val="377"/>
        </w:trPr>
        <w:tc>
          <w:tcPr>
            <w:tcW w:w="1414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P="01CFF98D" w:rsidRDefault="00C10461" w14:paraId="40DB07F2" wp14:textId="77777777">
            <w:pPr>
              <w:pStyle w:val="Standard"/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</w:pP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Si es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necesario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,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añadir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información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que no se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haya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cumplimentado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en los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apartados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 xml:space="preserve"> </w:t>
            </w:r>
            <w:r w:rsidRPr="01CFF98D" w:rsidR="00C10461">
              <w:rPr>
                <w:rFonts w:ascii="Noto Sans" w:hAnsi="Noto Sans"/>
                <w:b w:val="1"/>
                <w:bCs w:val="1"/>
                <w:noProof w:val="0"/>
                <w:sz w:val="20"/>
                <w:szCs w:val="20"/>
                <w:lang w:val="es-ES"/>
              </w:rPr>
              <w:t>anteriores</w:t>
            </w:r>
          </w:p>
        </w:tc>
        <w:tc>
          <w:tcPr>
            <w:tcW w:w="3586" w:type="pct"/>
            <w:tcBorders>
              <w:top w:val="single" w:color="auto" w:sz="4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P="01CFF98D" w:rsidRDefault="00C10461" w14:paraId="2916C19D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74869460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187F57B8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06BBA33E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21BF2411" w14:textId="4A9C7BD4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1CFF98D" w:rsidP="01CFF98D" w:rsidRDefault="01CFF98D" w14:paraId="37A299A5" w14:textId="7517B592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464FCBC1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  <w:p w:rsidR="00C10461" w:rsidP="01CFF98D" w:rsidRDefault="00C10461" w14:paraId="5C8C6B09" wp14:textId="77777777" wp14:noSpellErr="1">
            <w:pPr>
              <w:pStyle w:val="TableContents"/>
              <w:rPr>
                <w:rFonts w:ascii="Noto Sans" w:hAnsi="Noto Sans"/>
                <w:noProof w:val="0"/>
                <w:sz w:val="20"/>
                <w:szCs w:val="20"/>
                <w:lang w:val="es-ES"/>
              </w:rPr>
            </w:pPr>
          </w:p>
        </w:tc>
      </w:tr>
    </w:tbl>
    <w:p xmlns:wp14="http://schemas.microsoft.com/office/word/2010/wordml" w:rsidRPr="00285B50" w:rsidR="00C10461" w:rsidP="00C10461" w:rsidRDefault="00C10461" w14:paraId="3382A365" wp14:textId="77777777" wp14:noSpellErr="1">
      <w:pPr>
        <w:pStyle w:val="Standard"/>
        <w:rPr>
          <w:rFonts w:ascii="Noto Sans" w:hAnsi="Noto Sans"/>
          <w:sz w:val="28"/>
          <w:szCs w:val="28"/>
        </w:rPr>
      </w:pPr>
    </w:p>
    <w:p xmlns:wp14="http://schemas.microsoft.com/office/word/2010/wordml" w:rsidR="00C10461" w:rsidP="00C10461" w:rsidRDefault="00C10461" w14:paraId="5C71F136" wp14:textId="77777777" wp14:noSpellErr="1">
      <w:pPr>
        <w:pStyle w:val="Standard"/>
        <w:rPr>
          <w:rFonts w:ascii="Noto Sans" w:hAnsi="Noto Sans"/>
          <w:sz w:val="28"/>
          <w:szCs w:val="28"/>
        </w:rPr>
      </w:pPr>
    </w:p>
    <w:p xmlns:wp14="http://schemas.microsoft.com/office/word/2010/wordml" w:rsidRPr="00285B50" w:rsidR="00C10461" w:rsidP="00C10461" w:rsidRDefault="00C10461" w14:paraId="62199465" wp14:textId="77777777" wp14:noSpellErr="1">
      <w:pPr>
        <w:pStyle w:val="Standard"/>
        <w:rPr>
          <w:rFonts w:ascii="Noto Sans" w:hAnsi="Noto Sans"/>
          <w:sz w:val="28"/>
          <w:szCs w:val="28"/>
        </w:rPr>
      </w:pPr>
    </w:p>
    <w:p xmlns:wp14="http://schemas.microsoft.com/office/word/2010/wordml" w:rsidRPr="00285B50" w:rsidR="00C10461" w:rsidP="00C10461" w:rsidRDefault="00C10461" w14:paraId="0DA123B1" wp14:textId="77777777" wp14:noSpellErr="1">
      <w:pPr>
        <w:pStyle w:val="Standard"/>
        <w:rPr>
          <w:rFonts w:ascii="Noto Sans" w:hAnsi="Noto Sans"/>
          <w:sz w:val="28"/>
          <w:szCs w:val="28"/>
        </w:rPr>
      </w:pPr>
    </w:p>
    <w:p xmlns:wp14="http://schemas.microsoft.com/office/word/2010/wordml" w:rsidRPr="00285B50" w:rsidR="00C10461" w:rsidP="01CFF98D" w:rsidRDefault="00C10461" w14:paraId="7E0E56F5" wp14:textId="77F14A68">
      <w:pPr>
        <w:pStyle w:val="Standard"/>
        <w:rPr>
          <w:rFonts w:ascii="Noto Sans" w:hAnsi="Noto Sans"/>
        </w:rPr>
      </w:pPr>
      <w:r w:rsidRPr="01CFF98D" w:rsidR="00C10461">
        <w:rPr>
          <w:rFonts w:ascii="Noto Sans" w:hAnsi="Noto Sans"/>
        </w:rPr>
        <w:t>_____________, _____ de ____________ de 20</w:t>
      </w:r>
    </w:p>
    <w:p xmlns:wp14="http://schemas.microsoft.com/office/word/2010/wordml" w:rsidR="00C10461" w:rsidP="01CFF98D" w:rsidRDefault="00C10461" w14:paraId="4C4CEA3D" wp14:textId="77777777" wp14:noSpellErr="1">
      <w:pPr>
        <w:pStyle w:val="Standard"/>
        <w:rPr>
          <w:rFonts w:ascii="Noto Sans" w:hAnsi="Noto Sans"/>
        </w:rPr>
      </w:pPr>
    </w:p>
    <w:p xmlns:wp14="http://schemas.microsoft.com/office/word/2010/wordml" w:rsidR="00C10461" w:rsidP="01CFF98D" w:rsidRDefault="00C10461" w14:paraId="50895670" wp14:textId="77777777" wp14:noSpellErr="1">
      <w:pPr>
        <w:pStyle w:val="Standard"/>
        <w:rPr>
          <w:rFonts w:ascii="Noto Sans" w:hAnsi="Noto Sans"/>
        </w:rPr>
      </w:pPr>
    </w:p>
    <w:p xmlns:wp14="http://schemas.microsoft.com/office/word/2010/wordml" w:rsidRPr="00285B50" w:rsidR="00C10461" w:rsidP="01CFF98D" w:rsidRDefault="00C10461" w14:paraId="38C1F859" wp14:textId="77777777" wp14:noSpellErr="1">
      <w:pPr>
        <w:pStyle w:val="Standard"/>
        <w:rPr>
          <w:rFonts w:ascii="Noto Sans" w:hAnsi="Noto Sans"/>
        </w:rPr>
      </w:pPr>
    </w:p>
    <w:p xmlns:wp14="http://schemas.microsoft.com/office/word/2010/wordml" w:rsidRPr="00285B50" w:rsidR="00C10461" w:rsidP="40435ABA" w:rsidRDefault="00C10461" w14:paraId="2E18E0C4" wp14:textId="77777777" wp14:noSpellErr="1">
      <w:pPr>
        <w:pStyle w:val="Standard"/>
        <w:rPr>
          <w:sz w:val="36"/>
          <w:szCs w:val="36"/>
        </w:rPr>
      </w:pPr>
      <w:r w:rsidRPr="01CFF98D" w:rsidR="00C10461">
        <w:rPr>
          <w:rFonts w:ascii="Noto Sans" w:hAnsi="Noto Sans"/>
          <w:sz w:val="22"/>
          <w:szCs w:val="22"/>
        </w:rPr>
        <w:t>[</w:t>
      </w:r>
      <w:r w:rsidRPr="01CFF98D" w:rsidR="00C10461">
        <w:rPr>
          <w:rFonts w:ascii="Noto Sans" w:hAnsi="Noto Sans"/>
          <w:i w:val="1"/>
          <w:iCs w:val="1"/>
          <w:sz w:val="22"/>
          <w:szCs w:val="22"/>
        </w:rPr>
        <w:t>Firma digital</w:t>
      </w:r>
      <w:r w:rsidRPr="01CFF98D" w:rsidR="00C10461">
        <w:rPr>
          <w:rFonts w:ascii="Noto Sans" w:hAnsi="Noto Sans"/>
          <w:sz w:val="22"/>
          <w:szCs w:val="22"/>
        </w:rPr>
        <w:t>]</w:t>
      </w:r>
    </w:p>
    <w:p xmlns:wp14="http://schemas.microsoft.com/office/word/2010/wordml" w:rsidR="00954DAB" w:rsidRDefault="00954DAB" w14:paraId="0C8FE7CE" wp14:textId="77777777" wp14:noSpellErr="1"/>
    <w:sectPr w:rsidR="00954DAB" w:rsidSect="00954DAB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374734" w:rsidP="002F3D33" w:rsidRDefault="00374734" w14:paraId="6AA258D8" wp14:textId="77777777">
      <w:r>
        <w:separator/>
      </w:r>
    </w:p>
  </w:endnote>
  <w:endnote w:type="continuationSeparator" w:id="0">
    <w:p xmlns:wp14="http://schemas.microsoft.com/office/word/2010/wordml" w:rsidR="00374734" w:rsidP="002F3D33" w:rsidRDefault="00374734" w14:paraId="6FFBD3EC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imesNewRomanPS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tbl>
    <w:tblPr>
      <w:tblW w:w="10036" w:type="dxa"/>
      <w:tblInd w:w="-1531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xmlns:wp14="http://schemas.microsoft.com/office/word/2010/wordml" w:rsidRPr="00842E51" w:rsidR="003419D5" w:rsidTr="01CFF98D" w14:paraId="6AABA35A" wp14:textId="77777777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tcMar/>
        </w:tcPr>
        <w:p w:rsidRPr="001A1C09" w:rsidR="001A1C09" w:rsidP="001A1C09" w:rsidRDefault="001A1C09" w14:paraId="541428FA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1CFF98D" w:rsidR="01CFF98D">
            <w:rPr>
              <w:rFonts w:ascii="Noto Sans" w:hAnsi="Noto Sans" w:cs="Noto Sans"/>
              <w:sz w:val="14"/>
              <w:szCs w:val="14"/>
            </w:rPr>
            <w:t xml:space="preserve">C. de </w:t>
          </w:r>
          <w:r w:rsidRPr="01CFF98D" w:rsidR="01CFF98D">
            <w:rPr>
              <w:rFonts w:ascii="Noto Sans" w:hAnsi="Noto Sans" w:cs="Noto Sans"/>
              <w:sz w:val="14"/>
              <w:szCs w:val="14"/>
            </w:rPr>
            <w:t>l'Almudaina</w:t>
          </w:r>
          <w:r w:rsidRPr="01CFF98D" w:rsidR="01CFF98D">
            <w:rPr>
              <w:rFonts w:ascii="Noto Sans" w:hAnsi="Noto Sans" w:cs="Noto Sans"/>
              <w:sz w:val="14"/>
              <w:szCs w:val="14"/>
            </w:rPr>
            <w:t>, 4</w:t>
          </w:r>
        </w:p>
        <w:p w:rsidRPr="001A1C09" w:rsidR="001A1C09" w:rsidP="001A1C09" w:rsidRDefault="001A1C09" w14:paraId="167BFF75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1CFF98D" w:rsidR="01CFF98D">
            <w:rPr>
              <w:rFonts w:ascii="Noto Sans" w:hAnsi="Noto Sans" w:cs="Noto Sans"/>
              <w:sz w:val="14"/>
              <w:szCs w:val="14"/>
            </w:rPr>
            <w:t xml:space="preserve">07001 Palma </w:t>
          </w:r>
        </w:p>
        <w:p w:rsidRPr="001A1C09" w:rsidR="001A1C09" w:rsidP="001A1C09" w:rsidRDefault="001A1C09" w14:paraId="5073009B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1CFF98D" w:rsidR="01CFF98D">
            <w:rPr>
              <w:rFonts w:ascii="Noto Sans" w:hAnsi="Noto Sans" w:cs="Noto Sans"/>
              <w:sz w:val="14"/>
              <w:szCs w:val="14"/>
            </w:rPr>
            <w:t>Tel. 971 17 89 96</w:t>
          </w:r>
        </w:p>
        <w:p w:rsidRPr="001A1C09" w:rsidR="001A1C09" w:rsidP="001A1C09" w:rsidRDefault="00BF70BA" w14:paraId="4DD4F255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667e2018f12f4ffa">
            <w:r w:rsidRPr="01CFF98D" w:rsidR="01CFF98D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</w:rPr>
              <w:t>info@iebalearics.org</w:t>
            </w:r>
          </w:hyperlink>
        </w:p>
        <w:p w:rsidRPr="00842E51" w:rsidR="003419D5" w:rsidP="001A1C09" w:rsidRDefault="001A1C09" w14:paraId="2656FC98" wp14:textId="77777777">
          <w:pPr>
            <w:pStyle w:val="Peudepgina"/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Spanish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  <w:tcMar/>
        </w:tcPr>
        <w:p w:rsidRPr="00842E51" w:rsidR="003419D5" w:rsidP="00842E51" w:rsidRDefault="003419D5" w14:paraId="568C698B" wp14:textId="77777777" wp14:noSpellErr="1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tcMar/>
          <w:vAlign w:val="bottom"/>
        </w:tcPr>
        <w:p w:rsidRPr="00842E51" w:rsidR="003419D5" w:rsidP="003403A6" w:rsidRDefault="00BF70BA" w14:paraId="0EB546F9" wp14:textId="77777777" wp14:noSpellErr="1">
          <w:pPr>
            <w:pStyle w:val="Nmerodepgina1"/>
          </w:pP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 w:rsidR="01CFF98D">
            <w:rPr/>
            <w:t>2</w:t>
          </w:r>
          <w:r>
            <w:fldChar w:fldCharType="end"/>
          </w:r>
        </w:p>
      </w:tc>
    </w:tr>
  </w:tbl>
  <w:p xmlns:wp14="http://schemas.microsoft.com/office/word/2010/wordml" w:rsidRPr="003419D5" w:rsidR="003419D5" w:rsidRDefault="003419D5" w14:paraId="1A939487" wp14:textId="77777777" wp14:noSpellErr="1">
    <w:pPr>
      <w:pStyle w:val="Piedepgina"/>
      <w:rPr>
        <w:sz w:val="15"/>
        <w:szCs w:val="15"/>
      </w:rPr>
    </w:pP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tbl>
    <w:tblPr>
      <w:tblW w:w="10036" w:type="dxa"/>
      <w:tblInd w:w="-1531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xmlns:wp14="http://schemas.microsoft.com/office/word/2010/wordml" w:rsidRPr="00842E51" w:rsidR="00AF6E68" w:rsidTr="01CFF98D" w14:paraId="68C830E6" wp14:textId="77777777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tcMar/>
        </w:tcPr>
        <w:p w:rsidRPr="001A1C09" w:rsidR="001A1C09" w:rsidP="001A1C09" w:rsidRDefault="001A1C09" w14:paraId="3704296D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1CFF98D" w:rsidR="01CFF98D">
            <w:rPr>
              <w:rFonts w:ascii="Noto Sans" w:hAnsi="Noto Sans" w:cs="Noto Sans"/>
              <w:sz w:val="14"/>
              <w:szCs w:val="14"/>
            </w:rPr>
            <w:t xml:space="preserve">C. de </w:t>
          </w:r>
          <w:r w:rsidRPr="01CFF98D" w:rsidR="01CFF98D">
            <w:rPr>
              <w:rFonts w:ascii="Noto Sans" w:hAnsi="Noto Sans" w:cs="Noto Sans"/>
              <w:sz w:val="14"/>
              <w:szCs w:val="14"/>
            </w:rPr>
            <w:t>l'Almudaina</w:t>
          </w:r>
          <w:r w:rsidRPr="01CFF98D" w:rsidR="01CFF98D">
            <w:rPr>
              <w:rFonts w:ascii="Noto Sans" w:hAnsi="Noto Sans" w:cs="Noto Sans"/>
              <w:sz w:val="14"/>
              <w:szCs w:val="14"/>
            </w:rPr>
            <w:t>, 4</w:t>
          </w:r>
        </w:p>
        <w:p w:rsidRPr="001A1C09" w:rsidR="001A1C09" w:rsidP="001A1C09" w:rsidRDefault="001A1C09" w14:paraId="4DC6D513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1CFF98D" w:rsidR="01CFF98D">
            <w:rPr>
              <w:rFonts w:ascii="Noto Sans" w:hAnsi="Noto Sans" w:cs="Noto Sans"/>
              <w:sz w:val="14"/>
              <w:szCs w:val="14"/>
            </w:rPr>
            <w:t xml:space="preserve">07001 Palma </w:t>
          </w:r>
        </w:p>
        <w:p w:rsidRPr="001A1C09" w:rsidR="001A1C09" w:rsidP="001A1C09" w:rsidRDefault="001A1C09" w14:paraId="2742C002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1CFF98D" w:rsidR="01CFF98D">
            <w:rPr>
              <w:rFonts w:ascii="Noto Sans" w:hAnsi="Noto Sans" w:cs="Noto Sans"/>
              <w:sz w:val="14"/>
              <w:szCs w:val="14"/>
            </w:rPr>
            <w:t>Tel. 971 17 89 96</w:t>
          </w:r>
        </w:p>
        <w:p w:rsidRPr="001A1C09" w:rsidR="001A1C09" w:rsidP="001A1C09" w:rsidRDefault="00BF70BA" w14:paraId="7F2F3934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3a91fa80c2724bbe">
            <w:r w:rsidRPr="01CFF98D" w:rsidR="01CFF98D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</w:rPr>
              <w:t>info@iebalearics.org</w:t>
            </w:r>
          </w:hyperlink>
        </w:p>
        <w:p w:rsidRPr="001A1C09" w:rsidR="00AF6E68" w:rsidP="001A1C09" w:rsidRDefault="001A1C09" w14:paraId="36D5D8DB" wp14:textId="77777777" wp14:noSpellErr="1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color w:val="004B99"/>
              <w:lang w:val="ca-ES"/>
            </w:rPr>
          </w:pPr>
          <w:r w:rsidRPr="01CFF98D" w:rsidR="01CFF98D">
            <w:rPr>
              <w:rFonts w:ascii="Noto Sans" w:hAnsi="Noto Sans" w:cs="Noto Sans"/>
              <w:color w:val="004B99"/>
              <w:sz w:val="14"/>
              <w:szCs w:val="14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  <w:tcMar/>
        </w:tcPr>
        <w:p w:rsidRPr="00084536" w:rsidR="00AF6E68" w:rsidP="00842E51" w:rsidRDefault="00AF6E68" w14:paraId="308D56CC" wp14:textId="77777777" wp14:noSpellErr="1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tcMar/>
        </w:tcPr>
        <w:p w:rsidRPr="00842E51" w:rsidR="00AF6E68" w:rsidP="003403A6" w:rsidRDefault="00AF6E68" w14:paraId="797E50C6" wp14:textId="77777777" wp14:noSpellErr="1">
          <w:pPr>
            <w:pStyle w:val="Peudepgina"/>
          </w:pPr>
        </w:p>
      </w:tc>
    </w:tr>
  </w:tbl>
  <w:p xmlns:wp14="http://schemas.microsoft.com/office/word/2010/wordml" w:rsidRPr="00AF6E68" w:rsidR="00AF6E68" w:rsidP="00AF6E68" w:rsidRDefault="00AF6E68" w14:paraId="7B04FA47" wp14:textId="77777777" wp14:noSpellErr="1">
    <w:pPr>
      <w:pStyle w:val="Piedepgina"/>
      <w:rPr>
        <w:sz w:val="15"/>
        <w:szCs w:val="15"/>
      </w:rPr>
    </w:pP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374734" w:rsidP="002F3D33" w:rsidRDefault="00374734" w14:paraId="41004F19" wp14:textId="77777777">
      <w:r>
        <w:separator/>
      </w:r>
    </w:p>
  </w:footnote>
  <w:footnote w:type="continuationSeparator" w:id="0">
    <w:p xmlns:wp14="http://schemas.microsoft.com/office/word/2010/wordml" w:rsidR="00374734" w:rsidP="002F3D33" w:rsidRDefault="00374734" w14:paraId="67C0C651" wp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xmlns:wp14="http://schemas.microsoft.com/office/word/2010/wordml" w:rsidR="00AF6E68" w:rsidP="00954DAB" w:rsidRDefault="00166737" w14:paraId="776931CF" wp14:textId="77777777" wp14:noSpellErr="1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eastAsia="ca-ES" w:bidi="ar-SA"/>
      </w:rPr>
      <w:drawing>
        <wp:anchor xmlns:wp14="http://schemas.microsoft.com/office/word/2010/wordprocessingDrawing" distT="0" distB="0" distL="114300" distR="114300" simplePos="0" relativeHeight="251666944" behindDoc="0" locked="0" layoutInCell="1" allowOverlap="1" wp14:anchorId="651C839E" wp14:editId="7777777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4DAB">
      <w:tab/>
    </w:r>
  </w:p>
</w:hdr>
</file>

<file path=word/header2.xml><?xml version="1.0" encoding="utf-8"?>
<w:hdr xmlns:w14="http://schemas.microsoft.com/office/word/2010/wordml" xmlns:wp14="http://schemas.microsoft.com/office/word/2010/wordprocessingDrawing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2F3D33" w:rsidP="00867E20" w:rsidRDefault="001A1C09" w14:paraId="7972723F" wp14:textId="77777777" wp14:noSpellErr="1">
    <w:pPr>
      <w:pStyle w:val="Encabezado"/>
      <w:spacing w:after="2700"/>
    </w:pPr>
    <w:r>
      <w:rPr>
        <w:noProof/>
        <w:lang w:val="Spanish" w:eastAsia="ca-ES" w:bidi="ar-SA"/>
      </w:rPr>
      <w:drawing>
        <wp:anchor xmlns:wp14="http://schemas.microsoft.com/office/word/2010/wordprocessingDrawing" distT="0" distB="0" distL="114300" distR="114300" simplePos="0" relativeHeight="251667968" behindDoc="0" locked="0" layoutInCell="1" allowOverlap="1" wp14:anchorId="2D64232F" wp14:editId="7777777">
          <wp:simplePos x="0" y="0"/>
          <wp:positionH relativeFrom="column">
            <wp:posOffset>-1054021</wp:posOffset>
          </wp:positionH>
          <wp:positionV relativeFrom="paragraph">
            <wp:posOffset>-74357</wp:posOffset>
          </wp:positionV>
          <wp:extent cx="2283195" cy="650738"/>
          <wp:effectExtent l="0" t="0" r="0" b="0"/>
          <wp:wrapNone/>
          <wp:docPr id="1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TU_CU_ES_IN_ES_BA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3195" cy="650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F70BA" w:rsidR="00BF70BA">
      <w:rPr>
        <w:noProof/>
        <w:lang w:val="Spanish" w:eastAsia="es-ES"/>
      </w:rPr>
      <w:pict w14:anchorId="6418851B">
        <v:group id="Agrupa 1" style="position:absolute;margin-left:-106.25pt;margin-top:816.7pt;width:282.5pt;height:168.95pt;z-index:251665920;mso-position-horizontal-relative:text;mso-position-vertical-relative:text" coordsize="35877,21459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<v:line id="Connector recte 2" style="position:absolute;flip:x;visibility:visible" o:spid="_x0000_s1027" strokecolor="#4579b8 [3044]" o:connectortype="straight" from="3619,0" to="3883,2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/>
          <v:line id="Connector recte 4" style="position:absolute;flip:y;visibility:visible" o:spid="_x0000_s1028" strokecolor="#4579b8 [3044]" o:connectortype="straight" from="95,3413" to="35877,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/>
          <v:line id="Connector recte 4" style="position:absolute;flip:y;visibility:visible" o:spid="_x0000_s1029" strokecolor="#4579b8 [3044]" o:connectortype="straight" from="0,8191" to="35783,8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/>
        </v:group>
      </w:pict>
    </w: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attachedTemplate r:id="rId1"/>
  <w:trackRevisions w:val="false"/>
  <w:defaultTabStop w:val="708"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E544B"/>
    <w:rsid w:val="0001132A"/>
    <w:rsid w:val="000156CD"/>
    <w:rsid w:val="00023205"/>
    <w:rsid w:val="000237A9"/>
    <w:rsid w:val="00031C01"/>
    <w:rsid w:val="00034A40"/>
    <w:rsid w:val="00050D54"/>
    <w:rsid w:val="00074F0B"/>
    <w:rsid w:val="00084536"/>
    <w:rsid w:val="000950E0"/>
    <w:rsid w:val="000A7669"/>
    <w:rsid w:val="000B1813"/>
    <w:rsid w:val="000B184C"/>
    <w:rsid w:val="000D04E3"/>
    <w:rsid w:val="000D7FC3"/>
    <w:rsid w:val="000E544B"/>
    <w:rsid w:val="0010508B"/>
    <w:rsid w:val="00110FE4"/>
    <w:rsid w:val="00114152"/>
    <w:rsid w:val="001266B7"/>
    <w:rsid w:val="001352A3"/>
    <w:rsid w:val="00166737"/>
    <w:rsid w:val="00182593"/>
    <w:rsid w:val="001A1C09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130E"/>
    <w:rsid w:val="0025741D"/>
    <w:rsid w:val="002635A5"/>
    <w:rsid w:val="00274B69"/>
    <w:rsid w:val="00275DE3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6664C"/>
    <w:rsid w:val="00373894"/>
    <w:rsid w:val="00374734"/>
    <w:rsid w:val="00392DD5"/>
    <w:rsid w:val="003C228C"/>
    <w:rsid w:val="003D785A"/>
    <w:rsid w:val="003F6178"/>
    <w:rsid w:val="003F6E57"/>
    <w:rsid w:val="00414FD5"/>
    <w:rsid w:val="00466CDE"/>
    <w:rsid w:val="00485578"/>
    <w:rsid w:val="004C6BE5"/>
    <w:rsid w:val="004D2A64"/>
    <w:rsid w:val="0050440F"/>
    <w:rsid w:val="005622F6"/>
    <w:rsid w:val="00574AA6"/>
    <w:rsid w:val="005E3236"/>
    <w:rsid w:val="005E3E22"/>
    <w:rsid w:val="006013FF"/>
    <w:rsid w:val="00635971"/>
    <w:rsid w:val="00651C37"/>
    <w:rsid w:val="006776B5"/>
    <w:rsid w:val="006B4CEB"/>
    <w:rsid w:val="006C5013"/>
    <w:rsid w:val="006F0D2E"/>
    <w:rsid w:val="007011B5"/>
    <w:rsid w:val="0072100A"/>
    <w:rsid w:val="007265EF"/>
    <w:rsid w:val="00750C99"/>
    <w:rsid w:val="007567B3"/>
    <w:rsid w:val="00760C2F"/>
    <w:rsid w:val="00762CDE"/>
    <w:rsid w:val="00772EEB"/>
    <w:rsid w:val="007747D7"/>
    <w:rsid w:val="00774D29"/>
    <w:rsid w:val="007C0AC1"/>
    <w:rsid w:val="007D487C"/>
    <w:rsid w:val="007F6F4F"/>
    <w:rsid w:val="0081333C"/>
    <w:rsid w:val="0083573F"/>
    <w:rsid w:val="008413FC"/>
    <w:rsid w:val="00842E51"/>
    <w:rsid w:val="008442CE"/>
    <w:rsid w:val="00867E20"/>
    <w:rsid w:val="00872B70"/>
    <w:rsid w:val="00875280"/>
    <w:rsid w:val="00895D5B"/>
    <w:rsid w:val="008A0BCD"/>
    <w:rsid w:val="008A3278"/>
    <w:rsid w:val="008A4F91"/>
    <w:rsid w:val="008A636B"/>
    <w:rsid w:val="008B7970"/>
    <w:rsid w:val="008D4A5A"/>
    <w:rsid w:val="008D5C65"/>
    <w:rsid w:val="008E248C"/>
    <w:rsid w:val="008E5F14"/>
    <w:rsid w:val="008F3D44"/>
    <w:rsid w:val="00954DAB"/>
    <w:rsid w:val="009A0E69"/>
    <w:rsid w:val="009A601A"/>
    <w:rsid w:val="009D0416"/>
    <w:rsid w:val="009F36D4"/>
    <w:rsid w:val="00A0659F"/>
    <w:rsid w:val="00A24F99"/>
    <w:rsid w:val="00A26388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6B23"/>
    <w:rsid w:val="00BA5DF3"/>
    <w:rsid w:val="00BF3976"/>
    <w:rsid w:val="00BF70BA"/>
    <w:rsid w:val="00C004FA"/>
    <w:rsid w:val="00C10461"/>
    <w:rsid w:val="00C168B0"/>
    <w:rsid w:val="00C24228"/>
    <w:rsid w:val="00C6481A"/>
    <w:rsid w:val="00CF5372"/>
    <w:rsid w:val="00D40806"/>
    <w:rsid w:val="00D616E9"/>
    <w:rsid w:val="00D76585"/>
    <w:rsid w:val="00D911CC"/>
    <w:rsid w:val="00DA5056"/>
    <w:rsid w:val="00DD7696"/>
    <w:rsid w:val="00DF0E12"/>
    <w:rsid w:val="00DF1C34"/>
    <w:rsid w:val="00DF2AFF"/>
    <w:rsid w:val="00DF79D5"/>
    <w:rsid w:val="00DF7C2E"/>
    <w:rsid w:val="00E16ABC"/>
    <w:rsid w:val="00E710FA"/>
    <w:rsid w:val="00E922C1"/>
    <w:rsid w:val="00EA0467"/>
    <w:rsid w:val="00EC621C"/>
    <w:rsid w:val="00EE3B34"/>
    <w:rsid w:val="00EE77C0"/>
    <w:rsid w:val="00EE7C2F"/>
    <w:rsid w:val="00EF3F93"/>
    <w:rsid w:val="00EF4E56"/>
    <w:rsid w:val="00F1333D"/>
    <w:rsid w:val="00F702BF"/>
    <w:rsid w:val="00F82EC6"/>
    <w:rsid w:val="00F8738C"/>
    <w:rsid w:val="00FE6B74"/>
    <w:rsid w:val="00FF6974"/>
    <w:rsid w:val="01CFF98D"/>
    <w:rsid w:val="02845B1A"/>
    <w:rsid w:val="0987CAA7"/>
    <w:rsid w:val="1C4D2C57"/>
    <w:rsid w:val="2740BD72"/>
    <w:rsid w:val="2A256C8C"/>
    <w:rsid w:val="2D7C3CAB"/>
    <w:rsid w:val="2F1BC70F"/>
    <w:rsid w:val="36C18CE4"/>
    <w:rsid w:val="371D4F70"/>
    <w:rsid w:val="37B5E970"/>
    <w:rsid w:val="3A3803DD"/>
    <w:rsid w:val="3A3825E0"/>
    <w:rsid w:val="3E129021"/>
    <w:rsid w:val="402158FF"/>
    <w:rsid w:val="40435ABA"/>
    <w:rsid w:val="42B5C851"/>
    <w:rsid w:val="44A8BA73"/>
    <w:rsid w:val="52AB761E"/>
    <w:rsid w:val="55349F79"/>
    <w:rsid w:val="5CAA8414"/>
    <w:rsid w:val="66B42A93"/>
    <w:rsid w:val="67CC3B04"/>
    <w:rsid w:val="68A1F73E"/>
    <w:rsid w:val="71FBDAF0"/>
    <w:rsid w:val="7400ACB1"/>
    <w:rsid w:val="75FF9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  <w14:docId w14:val="223A98E5"/>
  <w15:docId w15:val="{04EEB4FE-3B17-4171-8E60-0D7CC15CB965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uiPriority w:val="0"/>
    <w:name w:val="Normal"/>
    <w:rsid w:val="01CFF98D"/>
    <w:rPr>
      <w:rFonts w:ascii="Liberation Serif" w:hAnsi="Liberation Serif" w:eastAsia="NSimSun" w:cs="Arial"/>
      <w:noProof w:val="0"/>
      <w:sz w:val="24"/>
      <w:szCs w:val="24"/>
      <w:lang w:val="es-ES" w:eastAsia="zh-CN" w:bidi="hi-I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uiPriority w:val="99"/>
    <w:name w:val="header"/>
    <w:basedOn w:val="Normal"/>
    <w:unhideWhenUsed/>
    <w:link w:val="EncabezadoCar"/>
    <w:rsid w:val="01CFF98D"/>
    <w:pPr>
      <w:tabs>
        <w:tab w:val="center" w:leader="none" w:pos="4252"/>
        <w:tab w:val="right" w:leader="none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uiPriority w:val="99"/>
    <w:name w:val="footer"/>
    <w:basedOn w:val="Normal"/>
    <w:unhideWhenUsed/>
    <w:link w:val="PiedepginaCar"/>
    <w:rsid w:val="01CFF98D"/>
    <w:pPr>
      <w:tabs>
        <w:tab w:val="center" w:leader="none" w:pos="4252"/>
        <w:tab w:val="right" w:leader="none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uiPriority w:val="99"/>
    <w:name w:val="Balloon Text"/>
    <w:basedOn w:val="Normal"/>
    <w:semiHidden/>
    <w:unhideWhenUsed/>
    <w:link w:val="TextodegloboCar"/>
    <w:rsid w:val="01CFF98D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styleId="Peudepgina" w:customStyle="true">
    <w:uiPriority w:val="1"/>
    <w:name w:val="Peu de pàgina"/>
    <w:basedOn w:val="Normal"/>
    <w:qFormat/>
    <w:rsid w:val="01CFF98D"/>
    <w:rPr>
      <w:rFonts w:ascii="Calibri" w:hAnsi="Calibri" w:eastAsia="Times New Roman" w:cs="Bariol Regular"/>
      <w:sz w:val="15"/>
      <w:szCs w:val="15"/>
      <w:lang w:val="es-ES" w:eastAsia="es-ES"/>
    </w:rPr>
    <w:pPr>
      <w:widowControl w:val="0"/>
      <w:spacing w:line="220" w:lineRule="atLeast"/>
    </w:p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styleId="Nmerodepgina1" w:customStyle="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uiPriority w:val="99"/>
    <w:name w:val="Normal (Web)"/>
    <w:basedOn w:val="Normal"/>
    <w:unhideWhenUsed/>
    <w:rsid w:val="01CFF98D"/>
    <w:rPr>
      <w:rFonts w:ascii="Times New Roman" w:hAnsi="Times New Roman" w:eastAsia="Times New Roman"/>
      <w:lang w:val="es-ES" w:eastAsia="es-ES"/>
    </w:rPr>
    <w:pPr>
      <w:spacing w:beforeAutospacing="on" w:after="142" w:line="276" w:lineRule="auto"/>
    </w:pPr>
  </w:style>
  <w:style w:type="paragraph" w:styleId="western" w:customStyle="true">
    <w:uiPriority w:val="1"/>
    <w:name w:val="western"/>
    <w:basedOn w:val="Normal"/>
    <w:rsid w:val="01CFF98D"/>
    <w:rPr>
      <w:rFonts w:ascii="Times New Roman" w:hAnsi="Times New Roman" w:eastAsia="Times New Roman"/>
      <w:lang w:val="es-ES" w:eastAsia="es-ES"/>
    </w:rPr>
    <w:pPr>
      <w:spacing w:beforeAutospacing="on" w:after="142" w:line="276" w:lineRule="auto"/>
    </w:pPr>
  </w:style>
  <w:style w:type="paragraph" w:styleId="Standard" w:customStyle="1">
    <w:name w:val="Standard"/>
    <w:rsid w:val="00C10461"/>
    <w:pPr>
      <w:suppressAutoHyphens/>
      <w:autoSpaceDN w:val="0"/>
      <w:textAlignment w:val="baseline"/>
    </w:pPr>
    <w:rPr>
      <w:rFonts w:ascii="Liberation Serif" w:hAnsi="Liberation Serif" w:eastAsia="NSimSun" w:cs="Arial"/>
      <w:kern w:val="3"/>
      <w:sz w:val="24"/>
      <w:szCs w:val="24"/>
      <w:lang w:val="ca-ES" w:eastAsia="zh-CN"/>
    </w:rPr>
  </w:style>
  <w:style w:type="paragraph" w:styleId="Textbody" w:customStyle="1">
    <w:name w:val="Text body"/>
    <w:basedOn w:val="Standard"/>
    <w:rsid w:val="00C10461"/>
    <w:pPr>
      <w:spacing w:after="140" w:line="276" w:lineRule="auto"/>
    </w:pPr>
  </w:style>
  <w:style w:type="paragraph" w:styleId="TableContents" w:customStyle="1">
    <w:name w:val="Table Contents"/>
    <w:basedOn w:val="Standard"/>
    <w:rsid w:val="00C1046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info@iebalearics.org" TargetMode="External" Id="R667e2018f12f4ffa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hyperlink" Target="mailto:info@iebalearics.org" TargetMode="External" Id="R3a91fa80c2724bb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43181043s\CAIB\ARXIUS-IEB%20-%20Documents\dgpoling\SERVEI%20DE%20FOMENT%20DE%20L'&#218;S\0%20Organitzaci&#243;%20Servei\Plantilles\Plantilla%20doc.%20adm.%20SENSE%20espai%20per%20a%20dades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f88b3-3d82-461b-8397-ef46424ea850">
      <Terms xmlns="http://schemas.microsoft.com/office/infopath/2007/PartnerControls"/>
    </lcf76f155ced4ddcb4097134ff3c332f>
    <TaxCatchAll xmlns="7af2a509-8f07-4964-a824-a89a809dd686" xsi:nil="true"/>
    <_dlc_DocId xmlns="7af2a509-8f07-4964-a824-a89a809dd686">374WAR772F7N-1265614327-269430</_dlc_DocId>
    <_dlc_DocIdUrl xmlns="7af2a509-8f07-4964-a824-a89a809dd686">
      <Url>https://caib.sharepoint.com/sites/ARXIUS-IEB/_layouts/15/DocIdRedir.aspx?ID=374WAR772F7N-1265614327-269430</Url>
      <Description>374WAR772F7N-1265614327-269430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C2C6793739249B7F5F4707338483A" ma:contentTypeVersion="14" ma:contentTypeDescription="Crea un document nou" ma:contentTypeScope="" ma:versionID="75dedc003b946186a9484e5980cbdac9">
  <xsd:schema xmlns:xsd="http://www.w3.org/2001/XMLSchema" xmlns:xs="http://www.w3.org/2001/XMLSchema" xmlns:p="http://schemas.microsoft.com/office/2006/metadata/properties" xmlns:ns2="7af2a509-8f07-4964-a824-a89a809dd686" xmlns:ns3="1b2f88b3-3d82-461b-8397-ef46424ea850" targetNamespace="http://schemas.microsoft.com/office/2006/metadata/properties" ma:root="true" ma:fieldsID="f7efad7eec92e4b741038820524f766c" ns2:_="" ns3:_="">
    <xsd:import namespace="7af2a509-8f07-4964-a824-a89a809dd686"/>
    <xsd:import namespace="1b2f88b3-3d82-461b-8397-ef46424ea8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2a509-8f07-4964-a824-a89a809dd68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8eb68be0-0af4-4a50-87fb-c9bc8bb10d8d}" ma:internalName="TaxCatchAll" ma:showField="CatchAllData" ma:web="7af2a509-8f07-4964-a824-a89a809dd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f88b3-3d82-461b-8397-ef46424ea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A7DCDA-4C7F-4FD4-A782-6F372107291A}">
  <ds:schemaRefs>
    <ds:schemaRef ds:uri="http://schemas.microsoft.com/office/2006/metadata/properties"/>
    <ds:schemaRef ds:uri="http://schemas.microsoft.com/office/infopath/2007/PartnerControls"/>
    <ds:schemaRef ds:uri="1b2f88b3-3d82-461b-8397-ef46424ea850"/>
    <ds:schemaRef ds:uri="7af2a509-8f07-4964-a824-a89a809dd686"/>
  </ds:schemaRefs>
</ds:datastoreItem>
</file>

<file path=customXml/itemProps2.xml><?xml version="1.0" encoding="utf-8"?>
<ds:datastoreItem xmlns:ds="http://schemas.openxmlformats.org/officeDocument/2006/customXml" ds:itemID="{198869B8-DE20-465B-9E2A-99C3B7D70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2a509-8f07-4964-a824-a89a809dd686"/>
    <ds:schemaRef ds:uri="1b2f88b3-3d82-461b-8397-ef46424ea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079CE-2E34-4438-8707-A1295E8CA9E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42AAD15-761C-40B1-B4B7-39BB1CEB75F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Plantilla doc. adm. SENSE espai per a dades_WORD</ap:Template>
  <ap:Application>Microsoft Word for the web</ap:Application>
  <ap:DocSecurity>0</ap:DocSecurity>
  <ap:ScaleCrop>false</ap:ScaleCrop>
  <ap:Company>Govern de les Illes Balears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e43181043s</dc:creator>
  <cp:lastModifiedBy>Maria Antonia Montagut Llinas</cp:lastModifiedBy>
  <cp:revision>5</cp:revision>
  <cp:lastPrinted>2024-03-04T09:33:00Z</cp:lastPrinted>
  <dcterms:created xsi:type="dcterms:W3CDTF">2025-09-29T11:46:00Z</dcterms:created>
  <dcterms:modified xsi:type="dcterms:W3CDTF">2025-10-02T07:05:07Z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0x010100C0EC2C6793739249B7F5F4707338483A</vt:lpwstr>
  </property>
  <property fmtid="{D5CDD505-2E9C-101B-9397-08002B2CF9AE}" pid="3" name="_dlc_DocIdItemGuid">
    <vt:lpwstr>a8546fd3-03e9-44cd-8110-bfabbe65e8fe</vt:lpwstr>
  </property>
  <property fmtid="{D5CDD505-2E9C-101B-9397-08002B2CF9AE}" pid="4" name="MediaServiceImageTags">
    <vt:lpwstr/>
  </property>
</Properties>
</file>